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E228C" w14:textId="240C2476" w:rsidR="00AD647F" w:rsidRPr="00CE2FD8" w:rsidRDefault="00F61745" w:rsidP="00CE2FD8">
      <w:pPr>
        <w:pStyle w:val="BasicParagraphA4"/>
        <w:spacing w:before="640"/>
        <w:jc w:val="right"/>
        <w:rPr>
          <w:rFonts w:ascii="Arial" w:hAnsi="Arial" w:cs="Gotham Bold"/>
          <w:color w:val="FFFFFF" w:themeColor="background1"/>
          <w:sz w:val="28"/>
          <w:szCs w:val="28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t>District 5 Leadership Committee Report</w:t>
      </w:r>
      <w:r w:rsidR="00BE4198" w:rsidRPr="00AD647F"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br/>
      </w:r>
      <w:r w:rsidR="00CE2FD8" w:rsidRPr="00CE2FD8">
        <w:rPr>
          <w:rFonts w:ascii="Arial" w:hAnsi="Arial" w:cs="Gotham Bold"/>
          <w:b/>
          <w:bCs/>
          <w:color w:val="FFFFFF" w:themeColor="background1"/>
          <w:sz w:val="28"/>
          <w:szCs w:val="28"/>
          <w14:textOutline w14:w="9525" w14:cap="flat" w14:cmpd="sng" w14:algn="ctr">
            <w14:noFill/>
            <w14:prstDash w14:val="solid"/>
            <w14:round/>
          </w14:textOutline>
        </w:rPr>
        <w:t>February 18, 2025</w:t>
      </w:r>
    </w:p>
    <w:p w14:paraId="0C001141" w14:textId="77777777" w:rsidR="00AD647F" w:rsidRPr="00F61745" w:rsidRDefault="00AD647F" w:rsidP="00AD647F">
      <w:pPr>
        <w:spacing w:after="360"/>
        <w:rPr>
          <w:rFonts w:ascii="Arial" w:hAnsi="Arial"/>
          <w:color w:val="7B8898"/>
          <w:sz w:val="22"/>
          <w:szCs w:val="22"/>
        </w:rPr>
      </w:pPr>
    </w:p>
    <w:p w14:paraId="786431C3" w14:textId="77777777" w:rsidR="00F61745" w:rsidRPr="00730BD5" w:rsidRDefault="00F61745" w:rsidP="00F61745">
      <w:pPr>
        <w:spacing w:before="360" w:after="100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 xml:space="preserve">In accordance with Article XI, Section (b) of the District Administrative Bylaws and in compliance with Protocol 9.0 of the Toastmasters International Governing Documents, the District 5 Leadership Committee places into nomination the following candidates for the 2025-2026 district elective offices: </w:t>
      </w:r>
    </w:p>
    <w:p w14:paraId="6EF54855" w14:textId="77777777" w:rsidR="00F61745" w:rsidRDefault="00F61745" w:rsidP="00F61745">
      <w:pPr>
        <w:spacing w:before="360" w:after="100"/>
        <w:rPr>
          <w:rFonts w:ascii="Arial" w:hAnsi="Arial" w:cs="Arial"/>
        </w:rPr>
      </w:pPr>
    </w:p>
    <w:p w14:paraId="1E783BB2" w14:textId="04347B55" w:rsidR="00F61745" w:rsidRPr="00730BD5" w:rsidRDefault="00F61745" w:rsidP="00BD2451">
      <w:pPr>
        <w:ind w:left="360"/>
        <w:rPr>
          <w:rFonts w:ascii="Arial" w:hAnsi="Arial" w:cs="Arial"/>
          <w:sz w:val="28"/>
          <w:szCs w:val="28"/>
        </w:rPr>
      </w:pPr>
      <w:r w:rsidRPr="00BD2451">
        <w:rPr>
          <w:rFonts w:ascii="Arial" w:hAnsi="Arial" w:cs="Arial"/>
          <w:b/>
          <w:bCs/>
          <w:sz w:val="28"/>
          <w:szCs w:val="28"/>
          <w:u w:val="single"/>
        </w:rPr>
        <w:t>District Director</w:t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BD2451">
        <w:rPr>
          <w:rFonts w:ascii="Arial" w:hAnsi="Arial" w:cs="Arial"/>
          <w:b/>
          <w:bCs/>
          <w:sz w:val="28"/>
          <w:szCs w:val="28"/>
          <w:u w:val="single"/>
        </w:rPr>
        <w:t>Division Director</w:t>
      </w:r>
      <w:r w:rsidR="00852D44" w:rsidRPr="00BD2451">
        <w:rPr>
          <w:rFonts w:ascii="Arial" w:hAnsi="Arial" w:cs="Arial"/>
          <w:b/>
          <w:bCs/>
          <w:sz w:val="28"/>
          <w:szCs w:val="28"/>
          <w:u w:val="single"/>
        </w:rPr>
        <w:t>s</w:t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="00BD2451">
        <w:rPr>
          <w:rFonts w:ascii="Arial" w:hAnsi="Arial" w:cs="Arial"/>
          <w:sz w:val="28"/>
          <w:szCs w:val="28"/>
        </w:rPr>
        <w:t xml:space="preserve">             </w:t>
      </w:r>
      <w:proofErr w:type="spellStart"/>
      <w:r w:rsidRPr="00730BD5">
        <w:rPr>
          <w:rFonts w:ascii="Arial" w:hAnsi="Arial" w:cs="Arial"/>
          <w:sz w:val="28"/>
          <w:szCs w:val="28"/>
        </w:rPr>
        <w:t>Sureal</w:t>
      </w:r>
      <w:proofErr w:type="spellEnd"/>
      <w:r w:rsidRPr="00730BD5">
        <w:rPr>
          <w:rFonts w:ascii="Arial" w:hAnsi="Arial" w:cs="Arial"/>
          <w:sz w:val="28"/>
          <w:szCs w:val="28"/>
        </w:rPr>
        <w:t xml:space="preserve"> Sparx, DTM</w:t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  <w:t>Central</w:t>
      </w:r>
      <w:r w:rsidR="00817CBC" w:rsidRPr="00730BD5">
        <w:rPr>
          <w:rFonts w:ascii="Arial" w:hAnsi="Arial" w:cs="Arial"/>
          <w:sz w:val="28"/>
          <w:szCs w:val="28"/>
        </w:rPr>
        <w:t xml:space="preserve"> </w:t>
      </w:r>
      <w:r w:rsidR="00BD2451">
        <w:rPr>
          <w:rFonts w:ascii="Arial" w:hAnsi="Arial" w:cs="Arial"/>
          <w:sz w:val="28"/>
          <w:szCs w:val="28"/>
        </w:rPr>
        <w:tab/>
      </w:r>
      <w:r w:rsidR="00817CBC" w:rsidRPr="00730BD5">
        <w:rPr>
          <w:rFonts w:ascii="Arial" w:hAnsi="Arial" w:cs="Arial"/>
          <w:sz w:val="28"/>
          <w:szCs w:val="28"/>
        </w:rPr>
        <w:t>Ernest Cardenas</w:t>
      </w:r>
      <w:r w:rsidR="009C732C">
        <w:rPr>
          <w:rFonts w:ascii="Arial" w:hAnsi="Arial" w:cs="Arial"/>
          <w:sz w:val="28"/>
          <w:szCs w:val="28"/>
        </w:rPr>
        <w:t>, EC3</w:t>
      </w:r>
    </w:p>
    <w:p w14:paraId="7447150F" w14:textId="77777777" w:rsidR="00F61745" w:rsidRPr="00730BD5" w:rsidRDefault="00F61745" w:rsidP="00F61745">
      <w:pPr>
        <w:pStyle w:val="ListParagraph"/>
        <w:rPr>
          <w:rFonts w:ascii="Arial" w:hAnsi="Arial" w:cs="Arial"/>
          <w:sz w:val="28"/>
          <w:szCs w:val="28"/>
        </w:rPr>
      </w:pPr>
    </w:p>
    <w:p w14:paraId="09C2B9A5" w14:textId="44769271" w:rsidR="00F61745" w:rsidRPr="00730BD5" w:rsidRDefault="00F61745" w:rsidP="00F61745">
      <w:pPr>
        <w:pStyle w:val="ListParagraph"/>
        <w:ind w:left="360"/>
        <w:rPr>
          <w:rFonts w:ascii="Arial" w:hAnsi="Arial" w:cs="Arial"/>
          <w:sz w:val="28"/>
          <w:szCs w:val="28"/>
        </w:rPr>
      </w:pPr>
      <w:r w:rsidRPr="00BD2451">
        <w:rPr>
          <w:rFonts w:ascii="Arial" w:hAnsi="Arial" w:cs="Arial"/>
          <w:b/>
          <w:bCs/>
          <w:sz w:val="28"/>
          <w:szCs w:val="28"/>
          <w:u w:val="single"/>
        </w:rPr>
        <w:t>Program Quality Director</w:t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="00817CBC" w:rsidRPr="00730BD5">
        <w:rPr>
          <w:rFonts w:ascii="Arial" w:hAnsi="Arial" w:cs="Arial"/>
          <w:sz w:val="28"/>
          <w:szCs w:val="28"/>
        </w:rPr>
        <w:t xml:space="preserve">Eastern </w:t>
      </w:r>
      <w:r w:rsidR="00BD2451">
        <w:rPr>
          <w:rFonts w:ascii="Arial" w:hAnsi="Arial" w:cs="Arial"/>
          <w:sz w:val="28"/>
          <w:szCs w:val="28"/>
        </w:rPr>
        <w:tab/>
      </w:r>
      <w:r w:rsidR="00852D44" w:rsidRPr="00730BD5">
        <w:rPr>
          <w:rFonts w:ascii="Arial" w:hAnsi="Arial" w:cs="Arial"/>
          <w:sz w:val="28"/>
          <w:szCs w:val="28"/>
        </w:rPr>
        <w:t>No declared candidates</w:t>
      </w:r>
      <w:r w:rsidRPr="00730BD5">
        <w:rPr>
          <w:rFonts w:ascii="Arial" w:hAnsi="Arial" w:cs="Arial"/>
          <w:sz w:val="28"/>
          <w:szCs w:val="28"/>
        </w:rPr>
        <w:tab/>
      </w:r>
    </w:p>
    <w:p w14:paraId="28C05492" w14:textId="510BE02F" w:rsidR="00817CBC" w:rsidRPr="00730BD5" w:rsidRDefault="00F61745" w:rsidP="00817CBC">
      <w:pPr>
        <w:ind w:firstLine="360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>Alberto Alvarado, DTM</w:t>
      </w:r>
      <w:r w:rsidR="00817CBC" w:rsidRPr="00730BD5">
        <w:rPr>
          <w:rFonts w:ascii="Arial" w:hAnsi="Arial" w:cs="Arial"/>
          <w:sz w:val="28"/>
          <w:szCs w:val="28"/>
        </w:rPr>
        <w:tab/>
      </w:r>
      <w:r w:rsidR="00817CBC" w:rsidRPr="00730BD5">
        <w:rPr>
          <w:rFonts w:ascii="Arial" w:hAnsi="Arial" w:cs="Arial"/>
          <w:sz w:val="28"/>
          <w:szCs w:val="28"/>
        </w:rPr>
        <w:tab/>
      </w:r>
      <w:r w:rsidR="00817CBC" w:rsidRPr="00730BD5">
        <w:rPr>
          <w:rFonts w:ascii="Arial" w:hAnsi="Arial" w:cs="Arial"/>
          <w:sz w:val="28"/>
          <w:szCs w:val="28"/>
        </w:rPr>
        <w:tab/>
      </w:r>
      <w:r w:rsidR="00817CBC" w:rsidRPr="00730BD5">
        <w:rPr>
          <w:rFonts w:ascii="Arial" w:hAnsi="Arial" w:cs="Arial"/>
          <w:sz w:val="28"/>
          <w:szCs w:val="28"/>
        </w:rPr>
        <w:tab/>
      </w:r>
    </w:p>
    <w:p w14:paraId="59AD4E1B" w14:textId="50F1507F" w:rsidR="00F61745" w:rsidRPr="00730BD5" w:rsidRDefault="00852D44" w:rsidP="00817CBC">
      <w:pPr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  <w:t xml:space="preserve">Northern </w:t>
      </w:r>
      <w:r w:rsidR="00BD2451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>Jennifer Barber-Frazier</w:t>
      </w:r>
      <w:r w:rsidR="009C732C">
        <w:rPr>
          <w:rFonts w:ascii="Arial" w:hAnsi="Arial" w:cs="Arial"/>
          <w:sz w:val="28"/>
          <w:szCs w:val="28"/>
        </w:rPr>
        <w:t>, EC4</w:t>
      </w:r>
    </w:p>
    <w:p w14:paraId="446FFA3C" w14:textId="3FC20D24" w:rsidR="00817CBC" w:rsidRPr="00BD2451" w:rsidRDefault="00817CBC" w:rsidP="00F61745">
      <w:pPr>
        <w:pStyle w:val="ListParagraph"/>
        <w:ind w:left="360"/>
        <w:rPr>
          <w:rFonts w:ascii="Arial" w:hAnsi="Arial" w:cs="Arial"/>
          <w:b/>
          <w:bCs/>
          <w:sz w:val="28"/>
          <w:szCs w:val="28"/>
          <w:u w:val="single"/>
        </w:rPr>
      </w:pPr>
      <w:r w:rsidRPr="00BD2451">
        <w:rPr>
          <w:rFonts w:ascii="Arial" w:hAnsi="Arial" w:cs="Arial"/>
          <w:b/>
          <w:bCs/>
          <w:sz w:val="28"/>
          <w:szCs w:val="28"/>
          <w:u w:val="single"/>
        </w:rPr>
        <w:t>Club Growth Director</w:t>
      </w:r>
    </w:p>
    <w:p w14:paraId="297E80A0" w14:textId="33ABE3B7" w:rsidR="00817CBC" w:rsidRDefault="00817CBC" w:rsidP="00852D44">
      <w:pPr>
        <w:ind w:left="360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 xml:space="preserve">Landon </w:t>
      </w:r>
      <w:proofErr w:type="spellStart"/>
      <w:r w:rsidRPr="00730BD5">
        <w:rPr>
          <w:rFonts w:ascii="Arial" w:hAnsi="Arial" w:cs="Arial"/>
          <w:sz w:val="28"/>
          <w:szCs w:val="28"/>
        </w:rPr>
        <w:t>Alchikh</w:t>
      </w:r>
      <w:proofErr w:type="spellEnd"/>
      <w:r w:rsidRPr="00730BD5">
        <w:rPr>
          <w:rFonts w:ascii="Arial" w:hAnsi="Arial" w:cs="Arial"/>
          <w:sz w:val="28"/>
          <w:szCs w:val="28"/>
        </w:rPr>
        <w:t>, DTM</w:t>
      </w:r>
      <w:r w:rsidR="00852D44" w:rsidRPr="00730BD5">
        <w:rPr>
          <w:rFonts w:ascii="Arial" w:hAnsi="Arial" w:cs="Arial"/>
          <w:sz w:val="28"/>
          <w:szCs w:val="28"/>
        </w:rPr>
        <w:tab/>
      </w:r>
      <w:r w:rsidR="00852D44" w:rsidRPr="00730BD5">
        <w:rPr>
          <w:rFonts w:ascii="Arial" w:hAnsi="Arial" w:cs="Arial"/>
          <w:sz w:val="28"/>
          <w:szCs w:val="28"/>
        </w:rPr>
        <w:tab/>
      </w:r>
      <w:r w:rsidR="00852D44" w:rsidRPr="00730BD5">
        <w:rPr>
          <w:rFonts w:ascii="Arial" w:hAnsi="Arial" w:cs="Arial"/>
          <w:sz w:val="28"/>
          <w:szCs w:val="28"/>
        </w:rPr>
        <w:tab/>
      </w:r>
      <w:r w:rsidR="00852D44" w:rsidRPr="00730BD5">
        <w:rPr>
          <w:rFonts w:ascii="Arial" w:hAnsi="Arial" w:cs="Arial"/>
          <w:sz w:val="28"/>
          <w:szCs w:val="28"/>
        </w:rPr>
        <w:tab/>
        <w:t>Southern</w:t>
      </w:r>
      <w:r w:rsidR="00BD2451">
        <w:rPr>
          <w:rFonts w:ascii="Arial" w:hAnsi="Arial" w:cs="Arial"/>
          <w:sz w:val="28"/>
          <w:szCs w:val="28"/>
        </w:rPr>
        <w:tab/>
      </w:r>
      <w:r w:rsidR="00852D44" w:rsidRPr="00730BD5">
        <w:rPr>
          <w:rFonts w:ascii="Arial" w:hAnsi="Arial" w:cs="Arial"/>
          <w:sz w:val="28"/>
          <w:szCs w:val="28"/>
        </w:rPr>
        <w:t>Johnny Gogue</w:t>
      </w:r>
      <w:r w:rsidR="009C732C">
        <w:rPr>
          <w:rFonts w:ascii="Arial" w:hAnsi="Arial" w:cs="Arial"/>
          <w:sz w:val="28"/>
          <w:szCs w:val="28"/>
        </w:rPr>
        <w:t>, PM5</w:t>
      </w:r>
      <w:r w:rsidR="00852D44" w:rsidRPr="00730BD5">
        <w:rPr>
          <w:rFonts w:ascii="Arial" w:hAnsi="Arial" w:cs="Arial"/>
          <w:sz w:val="28"/>
          <w:szCs w:val="28"/>
        </w:rPr>
        <w:t xml:space="preserve"> </w:t>
      </w:r>
    </w:p>
    <w:p w14:paraId="04239D60" w14:textId="5F10E062" w:rsidR="00BD2451" w:rsidRDefault="00BD2451" w:rsidP="00BD245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Jennifer Dawson, DTM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BD2451">
        <w:rPr>
          <w:rFonts w:ascii="Arial" w:hAnsi="Arial" w:cs="Arial"/>
          <w:sz w:val="28"/>
          <w:szCs w:val="28"/>
        </w:rPr>
        <w:t>Craig Schopp</w:t>
      </w:r>
      <w:r w:rsidR="009C732C">
        <w:rPr>
          <w:rFonts w:ascii="Arial" w:hAnsi="Arial" w:cs="Arial"/>
          <w:sz w:val="28"/>
          <w:szCs w:val="28"/>
        </w:rPr>
        <w:t>, PM2</w:t>
      </w:r>
    </w:p>
    <w:p w14:paraId="23F6EFD8" w14:textId="77777777" w:rsidR="00BD2451" w:rsidRPr="00BD2451" w:rsidRDefault="00BD2451" w:rsidP="00BD2451">
      <w:pPr>
        <w:rPr>
          <w:rFonts w:ascii="Arial" w:hAnsi="Arial" w:cs="Arial"/>
          <w:sz w:val="28"/>
          <w:szCs w:val="28"/>
        </w:rPr>
      </w:pPr>
    </w:p>
    <w:p w14:paraId="7D1CA2BB" w14:textId="0520F6BC" w:rsidR="00F61745" w:rsidRPr="00730BD5" w:rsidRDefault="00852D44" w:rsidP="00852D44">
      <w:pPr>
        <w:pStyle w:val="ListParagraph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  <w:t xml:space="preserve">Western </w:t>
      </w:r>
      <w:r w:rsidR="00BD2451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>Margarita Pinhas</w:t>
      </w:r>
      <w:r w:rsidR="009C732C">
        <w:rPr>
          <w:rFonts w:ascii="Arial" w:hAnsi="Arial" w:cs="Arial"/>
          <w:sz w:val="28"/>
          <w:szCs w:val="28"/>
        </w:rPr>
        <w:t>, EC5</w:t>
      </w:r>
    </w:p>
    <w:p w14:paraId="6A1CCCF2" w14:textId="77777777" w:rsidR="00852D44" w:rsidRPr="00730BD5" w:rsidRDefault="00852D44" w:rsidP="00730BD5">
      <w:pPr>
        <w:rPr>
          <w:rFonts w:ascii="Arial" w:hAnsi="Arial" w:cs="Arial"/>
          <w:sz w:val="28"/>
          <w:szCs w:val="28"/>
        </w:rPr>
      </w:pPr>
    </w:p>
    <w:p w14:paraId="6EC237A8" w14:textId="77777777" w:rsidR="00852D44" w:rsidRPr="00730BD5" w:rsidRDefault="00852D44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 xml:space="preserve">The 2025 District 5 Leadership Committee consisted of: </w:t>
      </w:r>
    </w:p>
    <w:p w14:paraId="7FF4AE94" w14:textId="77777777" w:rsidR="00852D44" w:rsidRPr="00730BD5" w:rsidRDefault="00852D44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</w:p>
    <w:p w14:paraId="1D429288" w14:textId="6A781DA2" w:rsidR="00852D44" w:rsidRPr="00CE2FD8" w:rsidRDefault="00852D44" w:rsidP="00CE2FD8">
      <w:pPr>
        <w:pStyle w:val="ListParagraph"/>
        <w:ind w:left="0" w:firstLine="720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 xml:space="preserve">CJ Frey, DTM, PDD (C) </w:t>
      </w:r>
      <w:r w:rsidRPr="00730BD5">
        <w:rPr>
          <w:rFonts w:ascii="Arial" w:hAnsi="Arial" w:cs="Arial"/>
          <w:sz w:val="28"/>
          <w:szCs w:val="28"/>
        </w:rPr>
        <w:tab/>
      </w:r>
      <w:r w:rsidRPr="00730BD5">
        <w:rPr>
          <w:rFonts w:ascii="Arial" w:hAnsi="Arial" w:cs="Arial"/>
          <w:sz w:val="28"/>
          <w:szCs w:val="28"/>
        </w:rPr>
        <w:tab/>
      </w:r>
      <w:r w:rsidR="00CE2FD8" w:rsidRPr="00730BD5">
        <w:rPr>
          <w:rFonts w:ascii="Arial" w:hAnsi="Arial" w:cs="Arial"/>
          <w:sz w:val="28"/>
          <w:szCs w:val="28"/>
        </w:rPr>
        <w:t>Lucille Shaw, DTM, PDD (N)</w:t>
      </w:r>
      <w:r w:rsidRPr="00CE2FD8">
        <w:rPr>
          <w:rFonts w:ascii="Arial" w:hAnsi="Arial" w:cs="Arial"/>
          <w:sz w:val="28"/>
          <w:szCs w:val="28"/>
        </w:rPr>
        <w:tab/>
      </w:r>
    </w:p>
    <w:p w14:paraId="6C64B3D5" w14:textId="71B09A2F" w:rsidR="00852D44" w:rsidRPr="00730BD5" w:rsidRDefault="00CE2FD8" w:rsidP="00852D44">
      <w:pPr>
        <w:pStyle w:val="ListParagraph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>Yesica Vazquez, DTM (S</w:t>
      </w:r>
      <w:proofErr w:type="gramStart"/>
      <w:r w:rsidRPr="00730BD5">
        <w:rPr>
          <w:rFonts w:ascii="Arial" w:hAnsi="Arial" w:cs="Arial"/>
          <w:sz w:val="28"/>
          <w:szCs w:val="28"/>
        </w:rPr>
        <w:t>)</w:t>
      </w:r>
      <w:r w:rsidR="00852D44" w:rsidRPr="00730BD5">
        <w:rPr>
          <w:rFonts w:ascii="Arial" w:hAnsi="Arial" w:cs="Arial"/>
          <w:sz w:val="28"/>
          <w:szCs w:val="28"/>
        </w:rPr>
        <w:tab/>
      </w:r>
      <w:r w:rsidR="009C732C">
        <w:rPr>
          <w:rFonts w:ascii="Arial" w:hAnsi="Arial" w:cs="Arial"/>
          <w:sz w:val="28"/>
          <w:szCs w:val="28"/>
        </w:rPr>
        <w:tab/>
      </w:r>
      <w:r w:rsidR="00852D44" w:rsidRPr="00730BD5">
        <w:rPr>
          <w:rFonts w:ascii="Arial" w:hAnsi="Arial" w:cs="Arial"/>
          <w:sz w:val="28"/>
          <w:szCs w:val="28"/>
        </w:rPr>
        <w:t>Jon</w:t>
      </w:r>
      <w:proofErr w:type="gramEnd"/>
      <w:r w:rsidR="00852D44" w:rsidRPr="00730BD5">
        <w:rPr>
          <w:rFonts w:ascii="Arial" w:hAnsi="Arial" w:cs="Arial"/>
          <w:sz w:val="28"/>
          <w:szCs w:val="28"/>
        </w:rPr>
        <w:t xml:space="preserve"> Berman, DTM (W)</w:t>
      </w:r>
    </w:p>
    <w:p w14:paraId="640F4FB2" w14:textId="77777777" w:rsidR="00852D44" w:rsidRPr="00730BD5" w:rsidRDefault="00852D44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</w:p>
    <w:p w14:paraId="12D155E0" w14:textId="4556870C" w:rsidR="00852D44" w:rsidRDefault="00852D44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  <w:r w:rsidRPr="00730BD5">
        <w:rPr>
          <w:rFonts w:ascii="Arial" w:hAnsi="Arial" w:cs="Arial"/>
          <w:sz w:val="28"/>
          <w:szCs w:val="28"/>
        </w:rPr>
        <w:t>The Chair thanks the committee members for their diligence and continued service to the district.</w:t>
      </w:r>
    </w:p>
    <w:p w14:paraId="1E05E15A" w14:textId="77777777" w:rsid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</w:p>
    <w:p w14:paraId="20B0944E" w14:textId="77777777" w:rsid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</w:p>
    <w:p w14:paraId="060103F8" w14:textId="4FD75F82" w:rsid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Respectfully submitted,</w:t>
      </w:r>
    </w:p>
    <w:p w14:paraId="569CFF58" w14:textId="77777777" w:rsid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</w:p>
    <w:p w14:paraId="7D333F36" w14:textId="77777777" w:rsid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</w:p>
    <w:p w14:paraId="350AF28A" w14:textId="679A42D9" w:rsid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Sujata </w:t>
      </w:r>
      <w:proofErr w:type="spellStart"/>
      <w:r>
        <w:rPr>
          <w:rFonts w:ascii="Arial" w:hAnsi="Arial" w:cs="Arial"/>
          <w:sz w:val="28"/>
          <w:szCs w:val="28"/>
        </w:rPr>
        <w:t>Yellaepeddi</w:t>
      </w:r>
      <w:proofErr w:type="spellEnd"/>
      <w:r>
        <w:rPr>
          <w:rFonts w:ascii="Arial" w:hAnsi="Arial" w:cs="Arial"/>
          <w:sz w:val="28"/>
          <w:szCs w:val="28"/>
        </w:rPr>
        <w:t>, DTM, IPDD</w:t>
      </w:r>
    </w:p>
    <w:p w14:paraId="1A851288" w14:textId="4F07CEA2" w:rsidR="00730BD5" w:rsidRPr="00730BD5" w:rsidRDefault="00730BD5" w:rsidP="00852D44">
      <w:pPr>
        <w:pStyle w:val="ListParagraph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District 5 District Leadership Committee Chair</w:t>
      </w:r>
    </w:p>
    <w:p w14:paraId="1EFED78F" w14:textId="77777777" w:rsidR="00F61745" w:rsidRPr="00730BD5" w:rsidRDefault="00F61745" w:rsidP="00F61745">
      <w:pPr>
        <w:rPr>
          <w:rFonts w:ascii="Arial" w:hAnsi="Arial" w:cs="Arial"/>
          <w:sz w:val="28"/>
          <w:szCs w:val="28"/>
        </w:rPr>
      </w:pPr>
    </w:p>
    <w:p w14:paraId="1B1FB313" w14:textId="41D7B258" w:rsidR="00B2404D" w:rsidRPr="00730BD5" w:rsidRDefault="00B2404D" w:rsidP="00F61745">
      <w:pPr>
        <w:rPr>
          <w:rFonts w:ascii="Arial" w:hAnsi="Arial" w:cs="Arial"/>
          <w:color w:val="1A2930"/>
          <w:sz w:val="28"/>
          <w:szCs w:val="28"/>
        </w:rPr>
      </w:pPr>
    </w:p>
    <w:sectPr w:rsidR="00B2404D" w:rsidRPr="00730BD5" w:rsidSect="00E6411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288" w:footer="28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CEFE5C" w14:textId="77777777" w:rsidR="00B24973" w:rsidRDefault="00B24973">
      <w:r>
        <w:separator/>
      </w:r>
    </w:p>
  </w:endnote>
  <w:endnote w:type="continuationSeparator" w:id="0">
    <w:p w14:paraId="0BC8B1A4" w14:textId="77777777" w:rsidR="00B24973" w:rsidRDefault="00B24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 Pro">
    <w:charset w:val="00"/>
    <w:family w:val="roman"/>
    <w:pitch w:val="variable"/>
    <w:sig w:usb0="E00002AF" w:usb1="5000607B" w:usb2="00000000" w:usb3="00000000" w:csb0="0000019F" w:csb1="00000000"/>
  </w:font>
  <w:font w:name="Gotham Bold">
    <w:charset w:val="00"/>
    <w:family w:val="auto"/>
    <w:pitch w:val="variable"/>
    <w:sig w:usb0="A100007F" w:usb1="4000005B" w:usb2="00000000" w:usb3="00000000" w:csb0="0000009B" w:csb1="00000000"/>
  </w:font>
  <w:font w:name="Myriad Pro">
    <w:altName w:val="Segoe UI"/>
    <w:charset w:val="00"/>
    <w:family w:val="swiss"/>
    <w:pitch w:val="variable"/>
    <w:sig w:usb0="A00002AF" w:usb1="5000204B" w:usb2="00000000" w:usb3="00000000" w:csb0="0000009F" w:csb1="00000000"/>
  </w:font>
  <w:font w:name="Gotham Black">
    <w:charset w:val="00"/>
    <w:family w:val="auto"/>
    <w:pitch w:val="variable"/>
    <w:sig w:usb0="A100007F" w:usb1="40000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3D644B" w14:textId="77777777" w:rsidR="00C22B0B" w:rsidRDefault="00C22B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D15755" w14:textId="77777777" w:rsidR="00146CE9" w:rsidRPr="00466CA9" w:rsidRDefault="00466CA9" w:rsidP="00466CA9">
    <w:pPr>
      <w:pStyle w:val="BasicParagraphA4"/>
      <w:jc w:val="center"/>
      <w:rPr>
        <w:rFonts w:ascii="Arial" w:hAnsi="Arial" w:cs="Gotham Black"/>
        <w:b/>
        <w:bCs/>
        <w:color w:val="003750"/>
        <w:sz w:val="20"/>
        <w:szCs w:val="20"/>
      </w:rPr>
    </w:pPr>
    <w:r w:rsidRPr="0068321C">
      <w:rPr>
        <w:rFonts w:ascii="Arial" w:hAnsi="Arial" w:cs="Myriad Pro"/>
        <w:color w:val="000000" w:themeColor="text1"/>
        <w:sz w:val="20"/>
        <w:szCs w:val="20"/>
      </w:rPr>
      <w:t>9127 South Jamaica Street, Suite 400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|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Englewood, CO 80112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|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Phone: +1 720-439-5050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|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A7274A">
      <w:rPr>
        <w:rFonts w:ascii="Arial" w:hAnsi="Arial" w:cs="Gotham Black"/>
        <w:b/>
        <w:bCs/>
        <w:color w:val="003750"/>
        <w:sz w:val="20"/>
        <w:szCs w:val="20"/>
      </w:rPr>
      <w:t>www.toastmasters.org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07E00C" w14:textId="268C0C58" w:rsidR="003A4BBD" w:rsidRPr="005A7139" w:rsidRDefault="00730BD5" w:rsidP="005A7139">
    <w:pPr>
      <w:pStyle w:val="BasicParagraphA4"/>
      <w:jc w:val="center"/>
      <w:rPr>
        <w:rFonts w:ascii="Arial" w:hAnsi="Arial" w:cs="Gotham Black"/>
        <w:b/>
        <w:bCs/>
        <w:color w:val="003750"/>
        <w:sz w:val="20"/>
        <w:szCs w:val="20"/>
      </w:rPr>
    </w:pPr>
    <w:r>
      <w:rPr>
        <w:rFonts w:ascii="Arial" w:hAnsi="Arial" w:cs="Myriad Pro"/>
        <w:color w:val="000000" w:themeColor="text1"/>
        <w:sz w:val="20"/>
        <w:szCs w:val="20"/>
      </w:rPr>
      <w:t>DLC Committee Report</w:t>
    </w:r>
    <w:r w:rsidR="005A7139"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="005A7139" w:rsidRPr="0068321C">
      <w:rPr>
        <w:rFonts w:ascii="Arial" w:hAnsi="Arial" w:cs="Myriad Pro"/>
        <w:color w:val="000000" w:themeColor="text1"/>
        <w:sz w:val="20"/>
        <w:szCs w:val="20"/>
      </w:rPr>
      <w:t>|</w:t>
    </w:r>
    <w:r w:rsidR="005A7139"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="005A7139">
      <w:rPr>
        <w:rFonts w:ascii="Arial" w:hAnsi="Arial" w:cs="Myriad Pro"/>
        <w:color w:val="000000" w:themeColor="text1"/>
        <w:sz w:val="20"/>
        <w:szCs w:val="20"/>
      </w:rPr>
      <w:t>District 5, Toastmasters International</w:t>
    </w:r>
    <w:r w:rsidR="005A7139"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="005A7139" w:rsidRPr="0068321C">
      <w:rPr>
        <w:rFonts w:ascii="Arial" w:hAnsi="Arial" w:cs="Myriad Pro"/>
        <w:color w:val="000000" w:themeColor="text1"/>
        <w:sz w:val="20"/>
        <w:szCs w:val="20"/>
      </w:rPr>
      <w:t>|</w:t>
    </w:r>
    <w:r w:rsidR="005A7139"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="005A7139">
      <w:rPr>
        <w:rFonts w:ascii="Arial" w:hAnsi="Arial" w:cs="Gotham Black"/>
        <w:b/>
        <w:bCs/>
        <w:color w:val="003750"/>
        <w:sz w:val="20"/>
        <w:szCs w:val="20"/>
      </w:rPr>
      <w:t>www.d5tm</w:t>
    </w:r>
    <w:r w:rsidR="005A7139" w:rsidRPr="00A7274A">
      <w:rPr>
        <w:rFonts w:ascii="Arial" w:hAnsi="Arial" w:cs="Gotham Black"/>
        <w:b/>
        <w:bCs/>
        <w:color w:val="003750"/>
        <w:sz w:val="20"/>
        <w:szCs w:val="20"/>
      </w:rPr>
      <w:t>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2A5B90" w14:textId="77777777" w:rsidR="00B24973" w:rsidRDefault="00B24973">
      <w:r>
        <w:separator/>
      </w:r>
    </w:p>
  </w:footnote>
  <w:footnote w:type="continuationSeparator" w:id="0">
    <w:p w14:paraId="1FA4D48A" w14:textId="77777777" w:rsidR="00B24973" w:rsidRDefault="00B249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91A3E" w14:textId="77777777" w:rsidR="00FA59E0" w:rsidRDefault="00000000">
    <w:pPr>
      <w:pStyle w:val="Header"/>
    </w:pPr>
    <w:r>
      <w:rPr>
        <w:noProof/>
      </w:rPr>
      <w:pict w14:anchorId="301D69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2427629" o:spid="_x0000_s1025" type="#_x0000_t75" alt="/Volumes/GraphicsServer2019/Letterhead/Marketing/643N-LetterheadNavy/Assets/HeaderNavyLettersizefull.jpg" style="position:absolute;margin-left:0;margin-top:0;width:612pt;height:11in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eaderNavyLettersizeful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1861D" w14:textId="77777777" w:rsidR="0054769A" w:rsidRDefault="0054769A" w:rsidP="0054769A">
    <w:pPr>
      <w:pStyle w:val="Header"/>
      <w:ind w:left="-360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6656EE" w14:textId="77777777" w:rsidR="00FA59E0" w:rsidRDefault="00334907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3987EB8F" wp14:editId="1884B32B">
          <wp:simplePos x="0" y="0"/>
          <wp:positionH relativeFrom="column">
            <wp:posOffset>-457243</wp:posOffset>
          </wp:positionH>
          <wp:positionV relativeFrom="paragraph">
            <wp:posOffset>-182705</wp:posOffset>
          </wp:positionV>
          <wp:extent cx="7764540" cy="10047890"/>
          <wp:effectExtent l="0" t="0" r="0" b="0"/>
          <wp:wrapNone/>
          <wp:docPr id="1369304738" name="Picture 1369304738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etterheadNavyLetterSiz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540" cy="10047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E72BEB"/>
    <w:multiLevelType w:val="hybridMultilevel"/>
    <w:tmpl w:val="8F16BC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8089B"/>
    <w:multiLevelType w:val="hybridMultilevel"/>
    <w:tmpl w:val="D41EF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182C10"/>
    <w:multiLevelType w:val="hybridMultilevel"/>
    <w:tmpl w:val="16DAF360"/>
    <w:lvl w:ilvl="0" w:tplc="703E8D7A">
      <w:numFmt w:val="bullet"/>
      <w:lvlText w:val="-"/>
      <w:lvlJc w:val="left"/>
      <w:pPr>
        <w:ind w:left="73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140" w:hanging="360"/>
      </w:pPr>
      <w:rPr>
        <w:rFonts w:ascii="Wingdings" w:hAnsi="Wingdings" w:hint="default"/>
      </w:rPr>
    </w:lvl>
  </w:abstractNum>
  <w:abstractNum w:abstractNumId="3" w15:restartNumberingAfterBreak="0">
    <w:nsid w:val="4EAE21D4"/>
    <w:multiLevelType w:val="hybridMultilevel"/>
    <w:tmpl w:val="050CFA5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022996"/>
    <w:multiLevelType w:val="hybridMultilevel"/>
    <w:tmpl w:val="2572E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E61A58"/>
    <w:multiLevelType w:val="hybridMultilevel"/>
    <w:tmpl w:val="C3A07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F306F1"/>
    <w:multiLevelType w:val="hybridMultilevel"/>
    <w:tmpl w:val="121637A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F52D10"/>
    <w:multiLevelType w:val="hybridMultilevel"/>
    <w:tmpl w:val="F33830AE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C421680"/>
    <w:multiLevelType w:val="hybridMultilevel"/>
    <w:tmpl w:val="D34ED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69226E"/>
    <w:multiLevelType w:val="multilevel"/>
    <w:tmpl w:val="0750E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680148E"/>
    <w:multiLevelType w:val="multilevel"/>
    <w:tmpl w:val="96BA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202754A"/>
    <w:multiLevelType w:val="hybridMultilevel"/>
    <w:tmpl w:val="B726CD4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3694955"/>
    <w:multiLevelType w:val="hybridMultilevel"/>
    <w:tmpl w:val="EB825B68"/>
    <w:lvl w:ilvl="0" w:tplc="3AC061D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0025629">
    <w:abstractNumId w:val="9"/>
  </w:num>
  <w:num w:numId="2" w16cid:durableId="106849174">
    <w:abstractNumId w:val="10"/>
  </w:num>
  <w:num w:numId="3" w16cid:durableId="638921775">
    <w:abstractNumId w:val="4"/>
  </w:num>
  <w:num w:numId="4" w16cid:durableId="635255322">
    <w:abstractNumId w:val="5"/>
  </w:num>
  <w:num w:numId="5" w16cid:durableId="1184513455">
    <w:abstractNumId w:val="1"/>
  </w:num>
  <w:num w:numId="6" w16cid:durableId="319042712">
    <w:abstractNumId w:val="8"/>
  </w:num>
  <w:num w:numId="7" w16cid:durableId="588537482">
    <w:abstractNumId w:val="12"/>
  </w:num>
  <w:num w:numId="8" w16cid:durableId="1226330726">
    <w:abstractNumId w:val="6"/>
  </w:num>
  <w:num w:numId="9" w16cid:durableId="1423914795">
    <w:abstractNumId w:val="0"/>
  </w:num>
  <w:num w:numId="10" w16cid:durableId="815877190">
    <w:abstractNumId w:val="7"/>
  </w:num>
  <w:num w:numId="11" w16cid:durableId="199712799">
    <w:abstractNumId w:val="3"/>
  </w:num>
  <w:num w:numId="12" w16cid:durableId="1917276678">
    <w:abstractNumId w:val="11"/>
  </w:num>
  <w:num w:numId="13" w16cid:durableId="1565808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1E5"/>
    <w:rsid w:val="00002303"/>
    <w:rsid w:val="00004226"/>
    <w:rsid w:val="00006743"/>
    <w:rsid w:val="00016282"/>
    <w:rsid w:val="00024E47"/>
    <w:rsid w:val="00050CFE"/>
    <w:rsid w:val="00075261"/>
    <w:rsid w:val="000841D7"/>
    <w:rsid w:val="000856C7"/>
    <w:rsid w:val="0009086C"/>
    <w:rsid w:val="000A5C01"/>
    <w:rsid w:val="000B4283"/>
    <w:rsid w:val="000D51E5"/>
    <w:rsid w:val="000D5BCD"/>
    <w:rsid w:val="000E20C3"/>
    <w:rsid w:val="00107E90"/>
    <w:rsid w:val="00130511"/>
    <w:rsid w:val="00134820"/>
    <w:rsid w:val="00145BC2"/>
    <w:rsid w:val="00146CE9"/>
    <w:rsid w:val="001649C0"/>
    <w:rsid w:val="001678E1"/>
    <w:rsid w:val="00173AFE"/>
    <w:rsid w:val="001759B7"/>
    <w:rsid w:val="00190D15"/>
    <w:rsid w:val="00194546"/>
    <w:rsid w:val="001A12F4"/>
    <w:rsid w:val="001A1F0E"/>
    <w:rsid w:val="001A3920"/>
    <w:rsid w:val="001B05D5"/>
    <w:rsid w:val="001B49E6"/>
    <w:rsid w:val="001B611A"/>
    <w:rsid w:val="001C1A89"/>
    <w:rsid w:val="001D021D"/>
    <w:rsid w:val="001D1D3D"/>
    <w:rsid w:val="001D5FBF"/>
    <w:rsid w:val="001E310B"/>
    <w:rsid w:val="001E3E4A"/>
    <w:rsid w:val="00201C24"/>
    <w:rsid w:val="002027B1"/>
    <w:rsid w:val="0020555C"/>
    <w:rsid w:val="00207BE8"/>
    <w:rsid w:val="0021540F"/>
    <w:rsid w:val="00222D63"/>
    <w:rsid w:val="00227899"/>
    <w:rsid w:val="0023536C"/>
    <w:rsid w:val="00235D87"/>
    <w:rsid w:val="0024134D"/>
    <w:rsid w:val="00251795"/>
    <w:rsid w:val="0025241D"/>
    <w:rsid w:val="00252AB6"/>
    <w:rsid w:val="0027283E"/>
    <w:rsid w:val="00283B4B"/>
    <w:rsid w:val="00285295"/>
    <w:rsid w:val="00286709"/>
    <w:rsid w:val="002A5B08"/>
    <w:rsid w:val="002A7248"/>
    <w:rsid w:val="002B1C31"/>
    <w:rsid w:val="002B22F7"/>
    <w:rsid w:val="002B6053"/>
    <w:rsid w:val="002E10B3"/>
    <w:rsid w:val="002E24F3"/>
    <w:rsid w:val="002F1D93"/>
    <w:rsid w:val="002F7161"/>
    <w:rsid w:val="002F71A5"/>
    <w:rsid w:val="00301AFD"/>
    <w:rsid w:val="0031681D"/>
    <w:rsid w:val="00334907"/>
    <w:rsid w:val="00350E44"/>
    <w:rsid w:val="0036141F"/>
    <w:rsid w:val="00375D5D"/>
    <w:rsid w:val="00386075"/>
    <w:rsid w:val="00396DB2"/>
    <w:rsid w:val="003A0CFC"/>
    <w:rsid w:val="003A2C2F"/>
    <w:rsid w:val="003A4BBD"/>
    <w:rsid w:val="003B01E0"/>
    <w:rsid w:val="003B41AC"/>
    <w:rsid w:val="003C34A8"/>
    <w:rsid w:val="003D2BFA"/>
    <w:rsid w:val="003E1821"/>
    <w:rsid w:val="003E4719"/>
    <w:rsid w:val="003F0443"/>
    <w:rsid w:val="00400B86"/>
    <w:rsid w:val="0040183E"/>
    <w:rsid w:val="00407136"/>
    <w:rsid w:val="00411FF4"/>
    <w:rsid w:val="0041366B"/>
    <w:rsid w:val="0041601A"/>
    <w:rsid w:val="00416ECD"/>
    <w:rsid w:val="00417BE7"/>
    <w:rsid w:val="00432AEB"/>
    <w:rsid w:val="00446B17"/>
    <w:rsid w:val="004625D7"/>
    <w:rsid w:val="00463304"/>
    <w:rsid w:val="00466CA9"/>
    <w:rsid w:val="00484398"/>
    <w:rsid w:val="0049089E"/>
    <w:rsid w:val="00497F54"/>
    <w:rsid w:val="004A1AB9"/>
    <w:rsid w:val="004A2588"/>
    <w:rsid w:val="004A4B9F"/>
    <w:rsid w:val="004C5172"/>
    <w:rsid w:val="004C60CE"/>
    <w:rsid w:val="004D66A8"/>
    <w:rsid w:val="004E2ECD"/>
    <w:rsid w:val="004E6139"/>
    <w:rsid w:val="004F2E80"/>
    <w:rsid w:val="004F315D"/>
    <w:rsid w:val="0050559E"/>
    <w:rsid w:val="00506E9C"/>
    <w:rsid w:val="00507249"/>
    <w:rsid w:val="00511278"/>
    <w:rsid w:val="00521F60"/>
    <w:rsid w:val="005230B8"/>
    <w:rsid w:val="005257BE"/>
    <w:rsid w:val="00527FCC"/>
    <w:rsid w:val="00531886"/>
    <w:rsid w:val="005374E5"/>
    <w:rsid w:val="0054314C"/>
    <w:rsid w:val="0054769A"/>
    <w:rsid w:val="005527CB"/>
    <w:rsid w:val="00552EC1"/>
    <w:rsid w:val="00555BBE"/>
    <w:rsid w:val="005620A9"/>
    <w:rsid w:val="005652C2"/>
    <w:rsid w:val="00584A7F"/>
    <w:rsid w:val="005864EA"/>
    <w:rsid w:val="00590F21"/>
    <w:rsid w:val="005A0F02"/>
    <w:rsid w:val="005A7139"/>
    <w:rsid w:val="005B73DC"/>
    <w:rsid w:val="005C0371"/>
    <w:rsid w:val="005D4A62"/>
    <w:rsid w:val="005E1C2C"/>
    <w:rsid w:val="005E563B"/>
    <w:rsid w:val="005F6A50"/>
    <w:rsid w:val="006004B4"/>
    <w:rsid w:val="00610D5C"/>
    <w:rsid w:val="00610DC5"/>
    <w:rsid w:val="006120EC"/>
    <w:rsid w:val="00623724"/>
    <w:rsid w:val="00636750"/>
    <w:rsid w:val="00640BDD"/>
    <w:rsid w:val="00650414"/>
    <w:rsid w:val="00655AAC"/>
    <w:rsid w:val="00670860"/>
    <w:rsid w:val="0068321C"/>
    <w:rsid w:val="006927EF"/>
    <w:rsid w:val="006A3291"/>
    <w:rsid w:val="006B47AE"/>
    <w:rsid w:val="006C10D1"/>
    <w:rsid w:val="006C313A"/>
    <w:rsid w:val="006D0483"/>
    <w:rsid w:val="006E46D1"/>
    <w:rsid w:val="006F5F8E"/>
    <w:rsid w:val="00701E13"/>
    <w:rsid w:val="00703AA4"/>
    <w:rsid w:val="00710614"/>
    <w:rsid w:val="00722E5D"/>
    <w:rsid w:val="007254DA"/>
    <w:rsid w:val="00730BD5"/>
    <w:rsid w:val="007432D9"/>
    <w:rsid w:val="00753724"/>
    <w:rsid w:val="0075656E"/>
    <w:rsid w:val="00776319"/>
    <w:rsid w:val="00777939"/>
    <w:rsid w:val="007816BE"/>
    <w:rsid w:val="007A0819"/>
    <w:rsid w:val="007A1CB4"/>
    <w:rsid w:val="007A41D5"/>
    <w:rsid w:val="007B082F"/>
    <w:rsid w:val="007B36E7"/>
    <w:rsid w:val="007D27B4"/>
    <w:rsid w:val="007D79F5"/>
    <w:rsid w:val="007E2661"/>
    <w:rsid w:val="007E713F"/>
    <w:rsid w:val="007F50FD"/>
    <w:rsid w:val="00806C34"/>
    <w:rsid w:val="00807B8C"/>
    <w:rsid w:val="00807EF3"/>
    <w:rsid w:val="008163C4"/>
    <w:rsid w:val="00817CBC"/>
    <w:rsid w:val="00824382"/>
    <w:rsid w:val="00824E03"/>
    <w:rsid w:val="00826F0E"/>
    <w:rsid w:val="00835F49"/>
    <w:rsid w:val="00837785"/>
    <w:rsid w:val="00840160"/>
    <w:rsid w:val="008435D2"/>
    <w:rsid w:val="00852D44"/>
    <w:rsid w:val="00853A47"/>
    <w:rsid w:val="00856A00"/>
    <w:rsid w:val="008638FB"/>
    <w:rsid w:val="00874F3C"/>
    <w:rsid w:val="00881F4D"/>
    <w:rsid w:val="00892CF3"/>
    <w:rsid w:val="0089671E"/>
    <w:rsid w:val="008A1870"/>
    <w:rsid w:val="008A4274"/>
    <w:rsid w:val="008B22F9"/>
    <w:rsid w:val="008B7748"/>
    <w:rsid w:val="008C182B"/>
    <w:rsid w:val="008C44AA"/>
    <w:rsid w:val="008D1CC7"/>
    <w:rsid w:val="008D292A"/>
    <w:rsid w:val="008D6C6D"/>
    <w:rsid w:val="008D7130"/>
    <w:rsid w:val="008D7F18"/>
    <w:rsid w:val="008E195D"/>
    <w:rsid w:val="008E582A"/>
    <w:rsid w:val="008F22CA"/>
    <w:rsid w:val="008F3E38"/>
    <w:rsid w:val="0091312D"/>
    <w:rsid w:val="00930BC3"/>
    <w:rsid w:val="00935671"/>
    <w:rsid w:val="009476B7"/>
    <w:rsid w:val="00952F8C"/>
    <w:rsid w:val="00955F3B"/>
    <w:rsid w:val="00956795"/>
    <w:rsid w:val="0096074E"/>
    <w:rsid w:val="009627F2"/>
    <w:rsid w:val="00962E66"/>
    <w:rsid w:val="009916FE"/>
    <w:rsid w:val="009941C4"/>
    <w:rsid w:val="00994981"/>
    <w:rsid w:val="00996397"/>
    <w:rsid w:val="00997883"/>
    <w:rsid w:val="00997EA2"/>
    <w:rsid w:val="009A41DB"/>
    <w:rsid w:val="009A5CE0"/>
    <w:rsid w:val="009A5F0F"/>
    <w:rsid w:val="009A5FB5"/>
    <w:rsid w:val="009B2213"/>
    <w:rsid w:val="009B48F3"/>
    <w:rsid w:val="009C732C"/>
    <w:rsid w:val="009D5A4A"/>
    <w:rsid w:val="009E40C7"/>
    <w:rsid w:val="009E58BF"/>
    <w:rsid w:val="009F531B"/>
    <w:rsid w:val="00A14EC0"/>
    <w:rsid w:val="00A15C90"/>
    <w:rsid w:val="00A2304A"/>
    <w:rsid w:val="00A2595D"/>
    <w:rsid w:val="00A31137"/>
    <w:rsid w:val="00A433B8"/>
    <w:rsid w:val="00A47A17"/>
    <w:rsid w:val="00A5223D"/>
    <w:rsid w:val="00A7274A"/>
    <w:rsid w:val="00A76686"/>
    <w:rsid w:val="00A91D12"/>
    <w:rsid w:val="00A94AEC"/>
    <w:rsid w:val="00A96062"/>
    <w:rsid w:val="00AB4344"/>
    <w:rsid w:val="00AD647F"/>
    <w:rsid w:val="00AE0AEF"/>
    <w:rsid w:val="00AE2689"/>
    <w:rsid w:val="00AE7AEC"/>
    <w:rsid w:val="00AF07EB"/>
    <w:rsid w:val="00AF139B"/>
    <w:rsid w:val="00AF295C"/>
    <w:rsid w:val="00B17C52"/>
    <w:rsid w:val="00B23864"/>
    <w:rsid w:val="00B2404D"/>
    <w:rsid w:val="00B24973"/>
    <w:rsid w:val="00B27A9B"/>
    <w:rsid w:val="00B33A94"/>
    <w:rsid w:val="00B34F08"/>
    <w:rsid w:val="00B42D35"/>
    <w:rsid w:val="00B57A7F"/>
    <w:rsid w:val="00B67346"/>
    <w:rsid w:val="00B7075C"/>
    <w:rsid w:val="00B80505"/>
    <w:rsid w:val="00B82B2E"/>
    <w:rsid w:val="00B90347"/>
    <w:rsid w:val="00B942F0"/>
    <w:rsid w:val="00BB28E7"/>
    <w:rsid w:val="00BC4FE8"/>
    <w:rsid w:val="00BD2451"/>
    <w:rsid w:val="00BD2804"/>
    <w:rsid w:val="00BD3A33"/>
    <w:rsid w:val="00BE4198"/>
    <w:rsid w:val="00C04B93"/>
    <w:rsid w:val="00C0719F"/>
    <w:rsid w:val="00C17823"/>
    <w:rsid w:val="00C22B0B"/>
    <w:rsid w:val="00C31569"/>
    <w:rsid w:val="00C37604"/>
    <w:rsid w:val="00C45476"/>
    <w:rsid w:val="00C53E1A"/>
    <w:rsid w:val="00C53FE7"/>
    <w:rsid w:val="00C57053"/>
    <w:rsid w:val="00C66BB1"/>
    <w:rsid w:val="00C71E57"/>
    <w:rsid w:val="00C757AD"/>
    <w:rsid w:val="00C9051E"/>
    <w:rsid w:val="00CB00F9"/>
    <w:rsid w:val="00CB6AA6"/>
    <w:rsid w:val="00CC4255"/>
    <w:rsid w:val="00CD53D9"/>
    <w:rsid w:val="00CE2FD8"/>
    <w:rsid w:val="00CF1BCC"/>
    <w:rsid w:val="00CF2EEA"/>
    <w:rsid w:val="00CF674F"/>
    <w:rsid w:val="00D06D4B"/>
    <w:rsid w:val="00D1761A"/>
    <w:rsid w:val="00D27F0B"/>
    <w:rsid w:val="00D35233"/>
    <w:rsid w:val="00D36713"/>
    <w:rsid w:val="00D40EA4"/>
    <w:rsid w:val="00D5355F"/>
    <w:rsid w:val="00D62485"/>
    <w:rsid w:val="00D63A05"/>
    <w:rsid w:val="00D813B6"/>
    <w:rsid w:val="00D82586"/>
    <w:rsid w:val="00D83653"/>
    <w:rsid w:val="00D8657E"/>
    <w:rsid w:val="00D962F3"/>
    <w:rsid w:val="00D97BFD"/>
    <w:rsid w:val="00DA6A83"/>
    <w:rsid w:val="00DB2C9C"/>
    <w:rsid w:val="00DB57B9"/>
    <w:rsid w:val="00DC065D"/>
    <w:rsid w:val="00DC0C20"/>
    <w:rsid w:val="00DC1294"/>
    <w:rsid w:val="00DD1D31"/>
    <w:rsid w:val="00DD5D96"/>
    <w:rsid w:val="00DE7D6F"/>
    <w:rsid w:val="00DF21A2"/>
    <w:rsid w:val="00DF60C0"/>
    <w:rsid w:val="00E00EEE"/>
    <w:rsid w:val="00E037D8"/>
    <w:rsid w:val="00E049A6"/>
    <w:rsid w:val="00E04D0B"/>
    <w:rsid w:val="00E12B4A"/>
    <w:rsid w:val="00E24FDF"/>
    <w:rsid w:val="00E305D1"/>
    <w:rsid w:val="00E410F9"/>
    <w:rsid w:val="00E4301B"/>
    <w:rsid w:val="00E64111"/>
    <w:rsid w:val="00E82EAD"/>
    <w:rsid w:val="00E860AD"/>
    <w:rsid w:val="00E944ED"/>
    <w:rsid w:val="00E94EF0"/>
    <w:rsid w:val="00EA36B0"/>
    <w:rsid w:val="00EA3708"/>
    <w:rsid w:val="00EB5A9D"/>
    <w:rsid w:val="00EC0D18"/>
    <w:rsid w:val="00EC6EDC"/>
    <w:rsid w:val="00F00014"/>
    <w:rsid w:val="00F07D4A"/>
    <w:rsid w:val="00F10E6D"/>
    <w:rsid w:val="00F112C7"/>
    <w:rsid w:val="00F21BA5"/>
    <w:rsid w:val="00F22DE4"/>
    <w:rsid w:val="00F338CC"/>
    <w:rsid w:val="00F4172A"/>
    <w:rsid w:val="00F465B8"/>
    <w:rsid w:val="00F53728"/>
    <w:rsid w:val="00F61745"/>
    <w:rsid w:val="00F663FA"/>
    <w:rsid w:val="00F709B7"/>
    <w:rsid w:val="00F70A02"/>
    <w:rsid w:val="00F74BB2"/>
    <w:rsid w:val="00F74CFA"/>
    <w:rsid w:val="00F97F16"/>
    <w:rsid w:val="00FA59E0"/>
    <w:rsid w:val="00FC299C"/>
    <w:rsid w:val="00FC54BD"/>
    <w:rsid w:val="00FD03EA"/>
    <w:rsid w:val="00FD15AF"/>
    <w:rsid w:val="00FD1F76"/>
    <w:rsid w:val="00FD2D93"/>
    <w:rsid w:val="00FD5A68"/>
    <w:rsid w:val="00FE09AA"/>
    <w:rsid w:val="00FF1DA3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A694FAA"/>
  <w14:defaultImageDpi w14:val="300"/>
  <w15:chartTrackingRefBased/>
  <w15:docId w15:val="{A3A5F052-1686-4DE8-A3A5-48633E920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027B1"/>
    <w:rPr>
      <w:rFonts w:ascii="Times New Roman" w:eastAsia="Times New Roman" w:hAnsi="Times New Roman"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AD647F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36773"/>
    <w:pPr>
      <w:tabs>
        <w:tab w:val="center" w:pos="4320"/>
        <w:tab w:val="right" w:pos="8640"/>
      </w:tabs>
    </w:pPr>
    <w:rPr>
      <w:rFonts w:ascii="Cambria" w:eastAsia="Cambria" w:hAnsi="Cambria"/>
    </w:rPr>
  </w:style>
  <w:style w:type="character" w:customStyle="1" w:styleId="HeaderChar">
    <w:name w:val="Header Char"/>
    <w:basedOn w:val="DefaultParagraphFont"/>
    <w:link w:val="Header"/>
    <w:uiPriority w:val="99"/>
    <w:rsid w:val="00E36773"/>
  </w:style>
  <w:style w:type="paragraph" w:styleId="Footer">
    <w:name w:val="footer"/>
    <w:basedOn w:val="Normal"/>
    <w:link w:val="FooterChar"/>
    <w:rsid w:val="00E36773"/>
    <w:pPr>
      <w:tabs>
        <w:tab w:val="center" w:pos="4320"/>
        <w:tab w:val="right" w:pos="8640"/>
      </w:tabs>
    </w:pPr>
    <w:rPr>
      <w:rFonts w:ascii="Cambria" w:eastAsia="Cambria" w:hAnsi="Cambria"/>
    </w:rPr>
  </w:style>
  <w:style w:type="character" w:customStyle="1" w:styleId="FooterChar">
    <w:name w:val="Footer Char"/>
    <w:basedOn w:val="DefaultParagraphFont"/>
    <w:link w:val="Footer"/>
    <w:rsid w:val="00E36773"/>
  </w:style>
  <w:style w:type="table" w:customStyle="1" w:styleId="IntenseQuote1">
    <w:name w:val="Intense Quote1"/>
    <w:basedOn w:val="TableNormal"/>
    <w:uiPriority w:val="60"/>
    <w:qFormat/>
    <w:rsid w:val="0006303E"/>
    <w:rPr>
      <w:rFonts w:eastAsia="Times New Roman"/>
      <w:color w:val="365F91"/>
      <w:sz w:val="22"/>
      <w:szCs w:val="22"/>
      <w:lang w:eastAsia="zh-TW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customStyle="1" w:styleId="BasicParagraphA4">
    <w:name w:val="Basic Paragraph (A4)"/>
    <w:basedOn w:val="Normal"/>
    <w:uiPriority w:val="99"/>
    <w:rsid w:val="0054769A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="Cambria" w:hAnsi="Minion Pro" w:cs="Minion Pro"/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rsid w:val="00AD647F"/>
    <w:rPr>
      <w:rFonts w:ascii="Times New Roman" w:eastAsia="Times New Roman" w:hAnsi="Times New Roman"/>
      <w:b/>
      <w:bCs/>
    </w:rPr>
  </w:style>
  <w:style w:type="paragraph" w:styleId="NormalWeb">
    <w:name w:val="Normal (Web)"/>
    <w:basedOn w:val="Normal"/>
    <w:uiPriority w:val="99"/>
    <w:unhideWhenUsed/>
    <w:rsid w:val="00AD647F"/>
    <w:pPr>
      <w:spacing w:before="100" w:beforeAutospacing="1" w:after="100" w:afterAutospacing="1"/>
    </w:pPr>
  </w:style>
  <w:style w:type="character" w:customStyle="1" w:styleId="show-md">
    <w:name w:val="show-md"/>
    <w:basedOn w:val="DefaultParagraphFont"/>
    <w:rsid w:val="00AD647F"/>
  </w:style>
  <w:style w:type="character" w:styleId="Hyperlink">
    <w:name w:val="Hyperlink"/>
    <w:basedOn w:val="DefaultParagraphFont"/>
    <w:uiPriority w:val="99"/>
    <w:unhideWhenUsed/>
    <w:rsid w:val="00AD647F"/>
    <w:rPr>
      <w:color w:val="0000FF"/>
      <w:u w:val="single"/>
    </w:rPr>
  </w:style>
  <w:style w:type="paragraph" w:customStyle="1" w:styleId="footerlist-item">
    <w:name w:val="footer__list-item"/>
    <w:basedOn w:val="Normal"/>
    <w:rsid w:val="00AD647F"/>
    <w:pPr>
      <w:spacing w:before="100" w:beforeAutospacing="1" w:after="100" w:afterAutospacing="1"/>
    </w:pPr>
  </w:style>
  <w:style w:type="paragraph" w:customStyle="1" w:styleId="footerlist-social">
    <w:name w:val="footer__list-social"/>
    <w:basedOn w:val="Normal"/>
    <w:rsid w:val="00AD647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72"/>
    <w:qFormat/>
    <w:rsid w:val="005257BE"/>
    <w:pPr>
      <w:ind w:left="720"/>
      <w:contextualSpacing/>
    </w:pPr>
    <w:rPr>
      <w:rFonts w:ascii="Cambria" w:eastAsia="Cambria" w:hAnsi="Cambria"/>
    </w:rPr>
  </w:style>
  <w:style w:type="character" w:styleId="Strong">
    <w:name w:val="Strong"/>
    <w:basedOn w:val="DefaultParagraphFont"/>
    <w:uiPriority w:val="22"/>
    <w:qFormat/>
    <w:rsid w:val="00134820"/>
    <w:rPr>
      <w:b/>
      <w:bCs/>
    </w:rPr>
  </w:style>
  <w:style w:type="character" w:styleId="Emphasis">
    <w:name w:val="Emphasis"/>
    <w:basedOn w:val="DefaultParagraphFont"/>
    <w:uiPriority w:val="20"/>
    <w:qFormat/>
    <w:rsid w:val="00134820"/>
    <w:rPr>
      <w:i/>
      <w:iCs/>
    </w:rPr>
  </w:style>
  <w:style w:type="paragraph" w:customStyle="1" w:styleId="yiv3229573453ydp84340655yiv8244016081ydp436f7919msonormal">
    <w:name w:val="yiv3229573453ydp84340655yiv8244016081ydp436f7919msonormal"/>
    <w:basedOn w:val="Normal"/>
    <w:rsid w:val="00AB43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89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9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0388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86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21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1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217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6520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2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6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246969">
          <w:marLeft w:val="0"/>
          <w:marRight w:val="0"/>
          <w:marTop w:val="1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3043">
              <w:marLeft w:val="0"/>
              <w:marRight w:val="0"/>
              <w:marTop w:val="0"/>
              <w:marBottom w:val="0"/>
              <w:divBdr>
                <w:top w:val="single" w:sz="18" w:space="6" w:color="D3DBE4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48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04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64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02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8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03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1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J\AppData\Local\Temp\Temp1_Letterhead.zip\toastmasters-643N-letterhead-template-navy-letter-siz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E5E0E53-9F35-4106-B309-4D174A3D8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toastmasters-643N-letterhead-template-navy-letter-size</Template>
  <TotalTime>0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Toastmasters International</Company>
  <LinksUpToDate>false</LinksUpToDate>
  <CharactersWithSpaces>1120</CharactersWithSpaces>
  <SharedDoc>false</SharedDoc>
  <HLinks>
    <vt:vector size="6" baseType="variant">
      <vt:variant>
        <vt:i4>1769583</vt:i4>
      </vt:variant>
      <vt:variant>
        <vt:i4>-1</vt:i4>
      </vt:variant>
      <vt:variant>
        <vt:i4>1028</vt:i4>
      </vt:variant>
      <vt:variant>
        <vt:i4>1</vt:i4>
      </vt:variant>
      <vt:variant>
        <vt:lpwstr>stationary_headr_blue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 Frey</dc:creator>
  <cp:keywords/>
  <cp:lastModifiedBy>Joycelyn Persichilli</cp:lastModifiedBy>
  <cp:revision>2</cp:revision>
  <cp:lastPrinted>2024-08-19T13:53:00Z</cp:lastPrinted>
  <dcterms:created xsi:type="dcterms:W3CDTF">2025-03-10T21:40:00Z</dcterms:created>
  <dcterms:modified xsi:type="dcterms:W3CDTF">2025-03-10T21:40:00Z</dcterms:modified>
</cp:coreProperties>
</file>